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9A7" w:rsidRPr="000259A7" w:rsidRDefault="000259A7" w:rsidP="000259A7">
      <w:pPr>
        <w:jc w:val="center"/>
        <w:rPr>
          <w:rFonts w:ascii="Times New Roman" w:hAnsi="Times New Roman"/>
          <w:bCs/>
          <w:sz w:val="32"/>
          <w:szCs w:val="32"/>
          <w:lang w:val="tt-RU"/>
        </w:rPr>
      </w:pPr>
      <w:r w:rsidRPr="000259A7">
        <w:rPr>
          <w:rFonts w:ascii="Times New Roman" w:hAnsi="Times New Roman"/>
          <w:sz w:val="28"/>
          <w:szCs w:val="28"/>
          <w:lang w:val="tt-RU"/>
        </w:rPr>
        <w:t>Казан шәһәре Мәскәү районының “Татар телендә тәрбия һәм белем бирүче катнаш төрдәге 355нче балалар бакчасы” муниципаль автономияле мәктәпкәчә белем учреждениясе</w:t>
      </w:r>
      <w:r w:rsidRPr="000259A7">
        <w:rPr>
          <w:rFonts w:ascii="Times New Roman" w:hAnsi="Times New Roman"/>
          <w:sz w:val="40"/>
          <w:szCs w:val="40"/>
          <w:lang w:val="tt-RU"/>
        </w:rPr>
        <w:t>.</w:t>
      </w:r>
    </w:p>
    <w:p w:rsidR="000259A7" w:rsidRPr="000259A7" w:rsidRDefault="000259A7" w:rsidP="000259A7">
      <w:pPr>
        <w:rPr>
          <w:rFonts w:ascii="Times New Roman" w:hAnsi="Times New Roman"/>
          <w:b/>
          <w:bCs/>
          <w:sz w:val="32"/>
          <w:szCs w:val="32"/>
          <w:lang w:val="tt-RU"/>
        </w:rPr>
      </w:pPr>
    </w:p>
    <w:p w:rsidR="000259A7" w:rsidRPr="000259A7" w:rsidRDefault="000259A7" w:rsidP="000259A7">
      <w:pPr>
        <w:jc w:val="right"/>
        <w:rPr>
          <w:rFonts w:ascii="Times New Roman" w:hAnsi="Times New Roman"/>
          <w:b/>
          <w:bCs/>
          <w:sz w:val="32"/>
          <w:szCs w:val="32"/>
          <w:lang w:val="tt-RU"/>
        </w:rPr>
      </w:pPr>
    </w:p>
    <w:p w:rsidR="000259A7" w:rsidRPr="000259A7" w:rsidRDefault="000259A7" w:rsidP="000259A7">
      <w:pPr>
        <w:jc w:val="right"/>
        <w:rPr>
          <w:rFonts w:ascii="Times New Roman" w:hAnsi="Times New Roman"/>
          <w:b/>
          <w:bCs/>
          <w:sz w:val="144"/>
          <w:szCs w:val="144"/>
          <w:lang w:val="tt-RU"/>
        </w:rPr>
      </w:pPr>
    </w:p>
    <w:p w:rsidR="000259A7" w:rsidRPr="000259A7" w:rsidRDefault="002550DB" w:rsidP="000259A7">
      <w:pPr>
        <w:tabs>
          <w:tab w:val="left" w:pos="975"/>
        </w:tabs>
        <w:jc w:val="center"/>
        <w:rPr>
          <w:rFonts w:ascii="Times New Roman" w:hAnsi="Times New Roman"/>
          <w:b/>
          <w:bCs/>
          <w:sz w:val="144"/>
          <w:szCs w:val="144"/>
          <w:lang w:val="tt-RU"/>
        </w:rPr>
      </w:pPr>
      <w:r>
        <w:rPr>
          <w:rFonts w:ascii="Times New Roman" w:hAnsi="Times New Roman"/>
          <w:b/>
          <w:bCs/>
          <w:sz w:val="144"/>
          <w:szCs w:val="144"/>
          <w:lang w:val="tt-RU"/>
        </w:rPr>
        <w:t>“Бездә Т</w:t>
      </w:r>
      <w:r w:rsidR="000259A7" w:rsidRPr="000259A7">
        <w:rPr>
          <w:rFonts w:ascii="Times New Roman" w:hAnsi="Times New Roman"/>
          <w:b/>
          <w:bCs/>
          <w:sz w:val="144"/>
          <w:szCs w:val="144"/>
          <w:lang w:val="tt-RU"/>
        </w:rPr>
        <w:t>уган көн.</w:t>
      </w:r>
      <w:r>
        <w:rPr>
          <w:rFonts w:ascii="Times New Roman" w:hAnsi="Times New Roman"/>
          <w:b/>
          <w:bCs/>
          <w:sz w:val="144"/>
          <w:szCs w:val="144"/>
          <w:lang w:val="tt-RU"/>
        </w:rPr>
        <w:t>”</w:t>
      </w:r>
      <w:bookmarkStart w:id="0" w:name="_GoBack"/>
      <w:bookmarkEnd w:id="0"/>
    </w:p>
    <w:p w:rsidR="000259A7" w:rsidRPr="000259A7" w:rsidRDefault="000259A7" w:rsidP="000259A7">
      <w:pPr>
        <w:jc w:val="center"/>
        <w:rPr>
          <w:rFonts w:ascii="Times New Roman" w:hAnsi="Times New Roman"/>
          <w:b/>
          <w:bCs/>
          <w:sz w:val="32"/>
          <w:szCs w:val="32"/>
          <w:lang w:val="tt-RU"/>
        </w:rPr>
      </w:pPr>
      <w:r w:rsidRPr="000259A7">
        <w:rPr>
          <w:rFonts w:ascii="Times New Roman" w:hAnsi="Times New Roman"/>
          <w:b/>
          <w:bCs/>
          <w:sz w:val="32"/>
          <w:szCs w:val="32"/>
          <w:lang w:val="tt-RU"/>
        </w:rPr>
        <w:t>Җәй туган көннәре булган балаларга багышланган бәйрәм.</w:t>
      </w:r>
    </w:p>
    <w:p w:rsidR="000259A7" w:rsidRPr="000259A7" w:rsidRDefault="000259A7" w:rsidP="000259A7">
      <w:pPr>
        <w:jc w:val="center"/>
        <w:rPr>
          <w:rFonts w:ascii="Times New Roman" w:hAnsi="Times New Roman"/>
          <w:b/>
          <w:bCs/>
          <w:sz w:val="32"/>
          <w:szCs w:val="32"/>
          <w:lang w:val="tt-RU"/>
        </w:rPr>
      </w:pPr>
      <w:r w:rsidRPr="000259A7">
        <w:rPr>
          <w:rFonts w:ascii="Times New Roman" w:hAnsi="Times New Roman"/>
          <w:b/>
          <w:bCs/>
          <w:sz w:val="32"/>
          <w:szCs w:val="32"/>
          <w:lang w:val="tt-RU"/>
        </w:rPr>
        <w:t>Праздник, посвященный детям рожденным летом.</w:t>
      </w:r>
    </w:p>
    <w:p w:rsidR="000259A7" w:rsidRPr="000259A7" w:rsidRDefault="000259A7" w:rsidP="000259A7">
      <w:pPr>
        <w:rPr>
          <w:rFonts w:ascii="Times New Roman" w:hAnsi="Times New Roman"/>
          <w:b/>
          <w:bCs/>
          <w:sz w:val="32"/>
          <w:szCs w:val="32"/>
          <w:lang w:val="tt-RU"/>
        </w:rPr>
      </w:pPr>
    </w:p>
    <w:p w:rsidR="000259A7" w:rsidRPr="000259A7" w:rsidRDefault="00E82E19" w:rsidP="00E82E19">
      <w:pPr>
        <w:jc w:val="center"/>
        <w:rPr>
          <w:rFonts w:ascii="Times New Roman" w:hAnsi="Times New Roman"/>
          <w:b/>
          <w:bCs/>
          <w:sz w:val="32"/>
          <w:szCs w:val="32"/>
          <w:lang w:val="tt-RU"/>
        </w:rPr>
      </w:pPr>
      <w:r>
        <w:rPr>
          <w:rFonts w:ascii="Times New Roman" w:hAnsi="Times New Roman"/>
          <w:b/>
          <w:bCs/>
          <w:sz w:val="32"/>
          <w:szCs w:val="32"/>
          <w:lang w:val="tt-RU"/>
        </w:rPr>
        <w:t>Уртанчылар төркеме.</w:t>
      </w:r>
    </w:p>
    <w:p w:rsidR="000259A7" w:rsidRPr="000259A7" w:rsidRDefault="000259A7" w:rsidP="000259A7">
      <w:pPr>
        <w:rPr>
          <w:rFonts w:ascii="Times New Roman" w:hAnsi="Times New Roman"/>
          <w:b/>
          <w:bCs/>
          <w:sz w:val="32"/>
          <w:szCs w:val="32"/>
          <w:lang w:val="tt-RU"/>
        </w:rPr>
      </w:pPr>
    </w:p>
    <w:p w:rsidR="000259A7" w:rsidRPr="000259A7" w:rsidRDefault="000259A7" w:rsidP="000259A7">
      <w:pPr>
        <w:rPr>
          <w:rFonts w:ascii="Times New Roman" w:hAnsi="Times New Roman"/>
          <w:b/>
          <w:bCs/>
          <w:sz w:val="32"/>
          <w:szCs w:val="32"/>
          <w:lang w:val="tt-RU"/>
        </w:rPr>
      </w:pPr>
    </w:p>
    <w:p w:rsidR="000259A7" w:rsidRPr="000259A7" w:rsidRDefault="000259A7" w:rsidP="000259A7">
      <w:pPr>
        <w:rPr>
          <w:rFonts w:ascii="Times New Roman" w:hAnsi="Times New Roman"/>
          <w:b/>
          <w:bCs/>
          <w:sz w:val="32"/>
          <w:szCs w:val="32"/>
          <w:lang w:val="tt-RU"/>
        </w:rPr>
      </w:pPr>
    </w:p>
    <w:p w:rsidR="000259A7" w:rsidRDefault="000259A7" w:rsidP="000259A7">
      <w:pPr>
        <w:rPr>
          <w:rFonts w:ascii="Times New Roman" w:hAnsi="Times New Roman"/>
          <w:b/>
          <w:bCs/>
          <w:sz w:val="36"/>
          <w:szCs w:val="36"/>
          <w:lang w:val="tt-RU"/>
        </w:rPr>
      </w:pPr>
    </w:p>
    <w:p w:rsidR="00E82E19" w:rsidRDefault="00E82E19" w:rsidP="000259A7">
      <w:pPr>
        <w:rPr>
          <w:rFonts w:ascii="Times New Roman" w:hAnsi="Times New Roman"/>
          <w:b/>
          <w:bCs/>
          <w:sz w:val="36"/>
          <w:szCs w:val="36"/>
          <w:lang w:val="tt-RU"/>
        </w:rPr>
      </w:pPr>
    </w:p>
    <w:p w:rsidR="00E82E19" w:rsidRPr="000259A7" w:rsidRDefault="00E82E19" w:rsidP="000259A7">
      <w:pPr>
        <w:rPr>
          <w:rFonts w:ascii="Times New Roman" w:hAnsi="Times New Roman"/>
          <w:b/>
          <w:bCs/>
          <w:sz w:val="36"/>
          <w:szCs w:val="36"/>
          <w:lang w:val="tt-RU"/>
        </w:rPr>
      </w:pPr>
    </w:p>
    <w:p w:rsidR="000259A7" w:rsidRPr="00E82E19" w:rsidRDefault="000259A7" w:rsidP="000259A7">
      <w:pPr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E82E19">
        <w:rPr>
          <w:rFonts w:ascii="Times New Roman" w:hAnsi="Times New Roman"/>
          <w:b/>
          <w:bCs/>
          <w:sz w:val="28"/>
          <w:szCs w:val="28"/>
          <w:lang w:val="tt-RU"/>
        </w:rPr>
        <w:t xml:space="preserve">Батыршина Ф.Ф. </w:t>
      </w:r>
    </w:p>
    <w:p w:rsidR="000259A7" w:rsidRPr="00E82E19" w:rsidRDefault="000259A7" w:rsidP="000259A7">
      <w:pPr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E82E19">
        <w:rPr>
          <w:rFonts w:ascii="Times New Roman" w:hAnsi="Times New Roman"/>
          <w:b/>
          <w:bCs/>
          <w:sz w:val="28"/>
          <w:szCs w:val="28"/>
          <w:lang w:val="tt-RU"/>
        </w:rPr>
        <w:t>2014нче ел</w:t>
      </w:r>
    </w:p>
    <w:p w:rsidR="001F50D2" w:rsidRDefault="00E82E19" w:rsidP="00E82E19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1F50D2">
        <w:rPr>
          <w:rFonts w:ascii="Times New Roman" w:hAnsi="Times New Roman"/>
          <w:b/>
          <w:sz w:val="32"/>
          <w:szCs w:val="32"/>
          <w:lang w:val="tt-RU"/>
        </w:rPr>
        <w:t>Максат</w:t>
      </w:r>
      <w:r>
        <w:rPr>
          <w:rFonts w:ascii="Times New Roman" w:hAnsi="Times New Roman"/>
          <w:b/>
          <w:sz w:val="40"/>
          <w:szCs w:val="40"/>
          <w:lang w:val="tt-RU"/>
        </w:rPr>
        <w:t xml:space="preserve">: </w:t>
      </w:r>
      <w:r w:rsidR="001F50D2" w:rsidRPr="001F50D2">
        <w:rPr>
          <w:rFonts w:ascii="Times New Roman" w:hAnsi="Times New Roman"/>
          <w:sz w:val="28"/>
          <w:szCs w:val="28"/>
          <w:lang w:val="tt-RU"/>
        </w:rPr>
        <w:t xml:space="preserve">Туган телләренә ярату, дуслык хисен тәрбияләү. </w:t>
      </w:r>
      <w:r w:rsidRPr="001F50D2">
        <w:rPr>
          <w:rFonts w:ascii="Times New Roman" w:hAnsi="Times New Roman"/>
          <w:sz w:val="28"/>
          <w:szCs w:val="28"/>
          <w:lang w:val="tt-RU"/>
        </w:rPr>
        <w:t>Балаларга Туган көн</w:t>
      </w:r>
      <w:r w:rsidR="001F50D2" w:rsidRPr="001F50D2">
        <w:rPr>
          <w:rFonts w:ascii="Times New Roman" w:hAnsi="Times New Roman"/>
          <w:sz w:val="28"/>
          <w:szCs w:val="28"/>
          <w:lang w:val="tt-RU"/>
        </w:rPr>
        <w:t>е</w:t>
      </w:r>
      <w:r w:rsidRPr="001F50D2">
        <w:rPr>
          <w:rFonts w:ascii="Times New Roman" w:hAnsi="Times New Roman"/>
          <w:sz w:val="28"/>
          <w:szCs w:val="28"/>
          <w:lang w:val="tt-RU"/>
        </w:rPr>
        <w:t xml:space="preserve">нең үзенчәлеге турында анлату, Туган көн барышында </w:t>
      </w:r>
      <w:r w:rsidR="001F50D2" w:rsidRPr="001F50D2">
        <w:rPr>
          <w:rFonts w:ascii="Times New Roman" w:hAnsi="Times New Roman"/>
          <w:sz w:val="28"/>
          <w:szCs w:val="28"/>
          <w:lang w:val="tt-RU"/>
        </w:rPr>
        <w:t>үзләрен тота белү кагыйдәләрен ныгыту. Б</w:t>
      </w:r>
      <w:r w:rsidR="001F50D2">
        <w:rPr>
          <w:rFonts w:ascii="Times New Roman" w:hAnsi="Times New Roman"/>
          <w:sz w:val="28"/>
          <w:szCs w:val="28"/>
          <w:lang w:val="tt-RU"/>
        </w:rPr>
        <w:t xml:space="preserve">алаларның </w:t>
      </w:r>
      <w:r w:rsidR="001F50D2" w:rsidRPr="001F50D2">
        <w:rPr>
          <w:rFonts w:ascii="Times New Roman" w:hAnsi="Times New Roman"/>
          <w:sz w:val="28"/>
          <w:szCs w:val="28"/>
          <w:lang w:val="tt-RU"/>
        </w:rPr>
        <w:t xml:space="preserve"> уеннарда актив катнашу теләген хуплау. Диалоглы сөйләмне, игътибарлыкны, хәтерне үстерү.</w:t>
      </w:r>
    </w:p>
    <w:p w:rsidR="001F50D2" w:rsidRDefault="001F50D2" w:rsidP="00E82E19">
      <w:pPr>
        <w:jc w:val="both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 xml:space="preserve">Җиһазлау: </w:t>
      </w:r>
      <w:r w:rsidRPr="001F50D2">
        <w:rPr>
          <w:rFonts w:ascii="Times New Roman" w:hAnsi="Times New Roman"/>
          <w:sz w:val="28"/>
          <w:szCs w:val="28"/>
          <w:lang w:val="tt-RU"/>
        </w:rPr>
        <w:t>театр өчен курчаклар (аю, төлке, куян).</w:t>
      </w:r>
    </w:p>
    <w:p w:rsidR="001F50D2" w:rsidRPr="001F50D2" w:rsidRDefault="001F50D2" w:rsidP="00E82E19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 xml:space="preserve">Үткәрү урыны: </w:t>
      </w:r>
      <w:r w:rsidRPr="001F50D2">
        <w:rPr>
          <w:rFonts w:ascii="Times New Roman" w:hAnsi="Times New Roman"/>
          <w:sz w:val="28"/>
          <w:szCs w:val="28"/>
          <w:lang w:val="tt-RU"/>
        </w:rPr>
        <w:t>бәйрәмчә бизәлгән төркем бүлмәсе.</w:t>
      </w:r>
    </w:p>
    <w:p w:rsidR="001F50D2" w:rsidRPr="001F50D2" w:rsidRDefault="001F50D2" w:rsidP="00E82E19">
      <w:pPr>
        <w:jc w:val="both"/>
        <w:rPr>
          <w:rFonts w:ascii="Times New Roman" w:hAnsi="Times New Roman"/>
          <w:sz w:val="28"/>
          <w:szCs w:val="28"/>
          <w:vertAlign w:val="subscript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 xml:space="preserve">Катнашучылар: </w:t>
      </w:r>
      <w:r w:rsidRPr="001F50D2">
        <w:rPr>
          <w:rFonts w:ascii="Times New Roman" w:hAnsi="Times New Roman"/>
          <w:sz w:val="28"/>
          <w:szCs w:val="28"/>
          <w:lang w:val="tt-RU"/>
        </w:rPr>
        <w:t>балалар, тәрбиячеләр, музыкаль җитәкче, ата-аналар.</w:t>
      </w:r>
    </w:p>
    <w:p w:rsidR="000259A7" w:rsidRPr="001F50D2" w:rsidRDefault="000259A7" w:rsidP="009E5A65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259A7" w:rsidRPr="001F50D2" w:rsidRDefault="000259A7" w:rsidP="009E5A65">
      <w:pPr>
        <w:jc w:val="center"/>
        <w:rPr>
          <w:sz w:val="28"/>
          <w:szCs w:val="28"/>
          <w:lang w:val="tt-RU"/>
        </w:rPr>
      </w:pPr>
    </w:p>
    <w:p w:rsidR="000259A7" w:rsidRPr="001F50D2" w:rsidRDefault="000259A7" w:rsidP="009E5A65">
      <w:pPr>
        <w:jc w:val="center"/>
        <w:rPr>
          <w:sz w:val="28"/>
          <w:szCs w:val="28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0259A7" w:rsidP="009E5A65">
      <w:pPr>
        <w:jc w:val="center"/>
        <w:rPr>
          <w:b/>
          <w:sz w:val="40"/>
          <w:szCs w:val="40"/>
          <w:lang w:val="tt-RU"/>
        </w:rPr>
      </w:pPr>
    </w:p>
    <w:p w:rsidR="000259A7" w:rsidRPr="000259A7" w:rsidRDefault="00D75FCC" w:rsidP="00D75FCC">
      <w:pPr>
        <w:jc w:val="center"/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>Күңел ачу барышы:</w:t>
      </w:r>
    </w:p>
    <w:p w:rsidR="00116731" w:rsidRDefault="00116731" w:rsidP="003F3D92">
      <w:pPr>
        <w:jc w:val="center"/>
        <w:rPr>
          <w:sz w:val="28"/>
          <w:szCs w:val="28"/>
        </w:rPr>
      </w:pPr>
      <w:r w:rsidRPr="001F50D2">
        <w:rPr>
          <w:sz w:val="28"/>
          <w:szCs w:val="28"/>
          <w:lang w:val="tt-RU"/>
        </w:rPr>
        <w:t>(С</w:t>
      </w:r>
      <w:r w:rsidR="009E5A65" w:rsidRPr="001F50D2">
        <w:rPr>
          <w:sz w:val="28"/>
          <w:szCs w:val="28"/>
          <w:lang w:val="tt-RU"/>
        </w:rPr>
        <w:t>ценарий пра</w:t>
      </w:r>
      <w:r w:rsidR="003F3D92" w:rsidRPr="001F50D2">
        <w:rPr>
          <w:sz w:val="28"/>
          <w:szCs w:val="28"/>
          <w:lang w:val="tt-RU"/>
        </w:rPr>
        <w:t>здника д</w:t>
      </w:r>
      <w:r w:rsidR="003F3D92">
        <w:rPr>
          <w:sz w:val="28"/>
          <w:szCs w:val="28"/>
        </w:rPr>
        <w:t>ля детей средней группы</w:t>
      </w:r>
      <w:r>
        <w:rPr>
          <w:sz w:val="28"/>
          <w:szCs w:val="28"/>
        </w:rPr>
        <w:t xml:space="preserve">. </w:t>
      </w:r>
    </w:p>
    <w:p w:rsidR="003F3D92" w:rsidRDefault="00116731" w:rsidP="003F3D9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Уртанчы төркемдә күнел ачу кичәсе.)</w:t>
      </w:r>
    </w:p>
    <w:p w:rsidR="009E5A65" w:rsidRPr="009E5A65" w:rsidRDefault="003F3D92" w:rsidP="003F3D92">
      <w:pPr>
        <w:rPr>
          <w:sz w:val="28"/>
          <w:szCs w:val="28"/>
        </w:rPr>
      </w:pPr>
      <w:r>
        <w:rPr>
          <w:b/>
          <w:sz w:val="28"/>
          <w:szCs w:val="28"/>
        </w:rPr>
        <w:t>Алып баручы</w:t>
      </w:r>
      <w:r w:rsidR="0079658C">
        <w:rPr>
          <w:sz w:val="28"/>
          <w:szCs w:val="28"/>
        </w:rPr>
        <w:t>: Нинди тавыш? Нинди бәйрәм бу7</w:t>
      </w:r>
    </w:p>
    <w:p w:rsidR="0079658C" w:rsidRDefault="003F3D92" w:rsidP="009E5A65">
      <w:pPr>
        <w:rPr>
          <w:sz w:val="28"/>
          <w:szCs w:val="28"/>
        </w:rPr>
      </w:pPr>
      <w:r>
        <w:rPr>
          <w:b/>
          <w:sz w:val="28"/>
          <w:szCs w:val="28"/>
        </w:rPr>
        <w:t>Балалар</w:t>
      </w:r>
      <w:r w:rsidR="0079658C">
        <w:rPr>
          <w:sz w:val="28"/>
          <w:szCs w:val="28"/>
        </w:rPr>
        <w:t>: Туган көн</w:t>
      </w:r>
      <w:r w:rsidR="009E5A65">
        <w:rPr>
          <w:sz w:val="28"/>
          <w:szCs w:val="28"/>
        </w:rPr>
        <w:t xml:space="preserve">!  </w:t>
      </w:r>
      <w:r w:rsidR="0079658C">
        <w:rPr>
          <w:sz w:val="28"/>
          <w:szCs w:val="28"/>
        </w:rPr>
        <w:t xml:space="preserve"> Туган көн ! Бездә туган көн!</w:t>
      </w:r>
    </w:p>
    <w:p w:rsidR="00116731" w:rsidRPr="00116731" w:rsidRDefault="00B33362" w:rsidP="00116731">
      <w:pPr>
        <w:rPr>
          <w:rFonts w:ascii="Times New Roman" w:hAnsi="Times New Roman"/>
          <w:sz w:val="28"/>
          <w:szCs w:val="28"/>
        </w:rPr>
      </w:pPr>
      <w:r>
        <w:rPr>
          <w:b/>
          <w:sz w:val="28"/>
          <w:szCs w:val="28"/>
        </w:rPr>
        <w:t>Алып баручы</w:t>
      </w:r>
      <w:r w:rsidRPr="00116731">
        <w:rPr>
          <w:rFonts w:ascii="Times New Roman" w:hAnsi="Times New Roman"/>
          <w:b/>
          <w:sz w:val="28"/>
          <w:szCs w:val="28"/>
        </w:rPr>
        <w:t>:</w:t>
      </w:r>
      <w:r w:rsidR="00116731" w:rsidRPr="00116731">
        <w:rPr>
          <w:rFonts w:ascii="Times New Roman" w:hAnsi="Times New Roman"/>
          <w:sz w:val="28"/>
          <w:szCs w:val="28"/>
        </w:rPr>
        <w:t>Буген бездэ – тантана,</w:t>
      </w:r>
    </w:p>
    <w:p w:rsidR="00116731" w:rsidRPr="00116731" w:rsidRDefault="00116731" w:rsidP="00116731">
      <w:pPr>
        <w:jc w:val="center"/>
        <w:rPr>
          <w:rFonts w:ascii="Times New Roman" w:hAnsi="Times New Roman"/>
          <w:sz w:val="28"/>
          <w:szCs w:val="28"/>
        </w:rPr>
      </w:pPr>
      <w:r w:rsidRPr="00116731">
        <w:rPr>
          <w:rFonts w:ascii="Times New Roman" w:hAnsi="Times New Roman"/>
          <w:sz w:val="28"/>
          <w:szCs w:val="28"/>
        </w:rPr>
        <w:t>Бүген бездә -  туган көн!</w:t>
      </w:r>
    </w:p>
    <w:p w:rsidR="00116731" w:rsidRPr="00116731" w:rsidRDefault="00116731" w:rsidP="00116731">
      <w:pPr>
        <w:jc w:val="center"/>
        <w:rPr>
          <w:rFonts w:ascii="Times New Roman" w:hAnsi="Times New Roman"/>
          <w:sz w:val="28"/>
          <w:szCs w:val="28"/>
        </w:rPr>
      </w:pPr>
      <w:r w:rsidRPr="00116731">
        <w:rPr>
          <w:rFonts w:ascii="Times New Roman" w:hAnsi="Times New Roman"/>
          <w:sz w:val="28"/>
          <w:szCs w:val="28"/>
        </w:rPr>
        <w:t>Туган конгэ телэк телэп,</w:t>
      </w:r>
    </w:p>
    <w:p w:rsidR="00116731" w:rsidRPr="00116731" w:rsidRDefault="00116731" w:rsidP="00116731">
      <w:pPr>
        <w:jc w:val="center"/>
        <w:rPr>
          <w:rFonts w:ascii="Times New Roman" w:hAnsi="Times New Roman"/>
          <w:sz w:val="28"/>
          <w:szCs w:val="28"/>
        </w:rPr>
      </w:pPr>
      <w:r w:rsidRPr="00116731">
        <w:rPr>
          <w:rFonts w:ascii="Times New Roman" w:hAnsi="Times New Roman"/>
          <w:sz w:val="28"/>
          <w:szCs w:val="28"/>
        </w:rPr>
        <w:t>Булэк бирэ торган кон!</w:t>
      </w:r>
    </w:p>
    <w:p w:rsidR="00B33362" w:rsidRPr="00B33362" w:rsidRDefault="00B33362" w:rsidP="009E5A65">
      <w:pPr>
        <w:rPr>
          <w:b/>
          <w:sz w:val="28"/>
          <w:szCs w:val="28"/>
        </w:rPr>
      </w:pPr>
      <w:r>
        <w:rPr>
          <w:b/>
          <w:sz w:val="28"/>
          <w:szCs w:val="28"/>
        </w:rPr>
        <w:t>Ведущий:</w:t>
      </w:r>
    </w:p>
    <w:p w:rsidR="009E5A65" w:rsidRPr="009E5A65" w:rsidRDefault="009E5A65" w:rsidP="00B3336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Мы собрались не случайно,</w:t>
      </w:r>
    </w:p>
    <w:p w:rsidR="009E5A65" w:rsidRPr="009E5A65" w:rsidRDefault="0079658C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праздник наш начать по</w:t>
      </w:r>
      <w:r w:rsidR="009E5A65" w:rsidRPr="009E5A65">
        <w:rPr>
          <w:sz w:val="28"/>
          <w:szCs w:val="28"/>
        </w:rPr>
        <w:t>ра.</w:t>
      </w:r>
    </w:p>
    <w:p w:rsidR="009E5A65" w:rsidRPr="009E5A65" w:rsidRDefault="009E5A65" w:rsidP="00B3336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Ведь сегодня отмечает,</w:t>
      </w:r>
    </w:p>
    <w:p w:rsidR="009E5A65" w:rsidRPr="009E5A65" w:rsidRDefault="00116731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Д</w:t>
      </w:r>
      <w:r w:rsidR="009E5A65" w:rsidRPr="009E5A65">
        <w:rPr>
          <w:sz w:val="28"/>
          <w:szCs w:val="28"/>
        </w:rPr>
        <w:t>ень рожденья детвора!</w:t>
      </w:r>
    </w:p>
    <w:p w:rsidR="00B33362" w:rsidRDefault="00B33362" w:rsidP="00B33362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Алып баручы:</w:t>
      </w:r>
    </w:p>
    <w:p w:rsidR="00B33362" w:rsidRPr="00262955" w:rsidRDefault="00B33362" w:rsidP="00B33362">
      <w:pPr>
        <w:jc w:val="center"/>
        <w:rPr>
          <w:sz w:val="28"/>
          <w:szCs w:val="28"/>
        </w:rPr>
      </w:pPr>
      <w:r w:rsidRPr="00262955">
        <w:rPr>
          <w:sz w:val="28"/>
          <w:szCs w:val="28"/>
        </w:rPr>
        <w:t>Җәйнең матур көннәрендә</w:t>
      </w:r>
    </w:p>
    <w:p w:rsidR="00B33362" w:rsidRPr="00262955" w:rsidRDefault="00116731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Сез дөньяга</w:t>
      </w:r>
      <w:r w:rsidR="00B33362" w:rsidRPr="00262955">
        <w:rPr>
          <w:sz w:val="28"/>
          <w:szCs w:val="28"/>
        </w:rPr>
        <w:t xml:space="preserve"> килгәнсез</w:t>
      </w:r>
    </w:p>
    <w:p w:rsidR="00B33362" w:rsidRPr="00262955" w:rsidRDefault="00116731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Э</w:t>
      </w:r>
      <w:r w:rsidR="00B33362" w:rsidRPr="00262955">
        <w:rPr>
          <w:sz w:val="28"/>
          <w:szCs w:val="28"/>
        </w:rPr>
        <w:t>тиләргә, әниләгә</w:t>
      </w:r>
    </w:p>
    <w:p w:rsidR="00B33362" w:rsidRDefault="00B33362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Ша</w:t>
      </w:r>
      <w:r w:rsidRPr="00262955">
        <w:rPr>
          <w:sz w:val="28"/>
          <w:szCs w:val="28"/>
        </w:rPr>
        <w:t>тлык китергәнсез!</w:t>
      </w:r>
    </w:p>
    <w:p w:rsidR="00B33362" w:rsidRPr="00B33362" w:rsidRDefault="00B33362" w:rsidP="00B33362">
      <w:pPr>
        <w:rPr>
          <w:b/>
          <w:sz w:val="28"/>
          <w:szCs w:val="28"/>
        </w:rPr>
      </w:pPr>
      <w:r>
        <w:rPr>
          <w:b/>
          <w:sz w:val="28"/>
          <w:szCs w:val="28"/>
        </w:rPr>
        <w:t>Ведущий:</w:t>
      </w:r>
    </w:p>
    <w:p w:rsidR="009E5A65" w:rsidRPr="009E5A65" w:rsidRDefault="009E5A65" w:rsidP="00B3336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lastRenderedPageBreak/>
        <w:t>День рожденья любят все,</w:t>
      </w:r>
    </w:p>
    <w:p w:rsidR="009E5A65" w:rsidRPr="009E5A65" w:rsidRDefault="009E5A65" w:rsidP="00B3336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Что ж тут удивлять</w:t>
      </w:r>
      <w:r w:rsidR="00116731">
        <w:rPr>
          <w:sz w:val="28"/>
          <w:szCs w:val="28"/>
        </w:rPr>
        <w:t>ся</w:t>
      </w:r>
      <w:r w:rsidRPr="009E5A65">
        <w:rPr>
          <w:sz w:val="28"/>
          <w:szCs w:val="28"/>
        </w:rPr>
        <w:t>?</w:t>
      </w:r>
    </w:p>
    <w:p w:rsidR="009E5A65" w:rsidRPr="009E5A65" w:rsidRDefault="009E5A65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Кто родился летом</w:t>
      </w:r>
      <w:r w:rsidRPr="009E5A65">
        <w:rPr>
          <w:sz w:val="28"/>
          <w:szCs w:val="28"/>
        </w:rPr>
        <w:t>,</w:t>
      </w:r>
    </w:p>
    <w:p w:rsidR="009E5A65" w:rsidRPr="00262955" w:rsidRDefault="009E5A65" w:rsidP="00116731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Просим в круг собраться!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Кто счастливчики у нас?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Мы хотим увидеть вас!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Пос</w:t>
      </w:r>
      <w:r w:rsidR="00116731">
        <w:rPr>
          <w:sz w:val="28"/>
          <w:szCs w:val="28"/>
        </w:rPr>
        <w:t>е</w:t>
      </w:r>
      <w:r w:rsidRPr="009E5A65">
        <w:rPr>
          <w:sz w:val="28"/>
          <w:szCs w:val="28"/>
        </w:rPr>
        <w:t>редине просим встать,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С днем рождения, ребята,</w:t>
      </w:r>
    </w:p>
    <w:p w:rsidR="003F3D92" w:rsidRDefault="003F3D92" w:rsidP="00BB1A02">
      <w:pPr>
        <w:jc w:val="center"/>
        <w:rPr>
          <w:sz w:val="28"/>
          <w:szCs w:val="28"/>
        </w:rPr>
      </w:pPr>
      <w:r>
        <w:rPr>
          <w:sz w:val="28"/>
          <w:szCs w:val="28"/>
        </w:rPr>
        <w:t>Мы вас будем поздравлять!</w:t>
      </w:r>
    </w:p>
    <w:p w:rsidR="00262955" w:rsidRDefault="00262955" w:rsidP="009E5A65">
      <w:pPr>
        <w:rPr>
          <w:sz w:val="28"/>
          <w:szCs w:val="28"/>
        </w:rPr>
      </w:pPr>
    </w:p>
    <w:p w:rsidR="00262955" w:rsidRDefault="00262955" w:rsidP="009E5A65">
      <w:pPr>
        <w:rPr>
          <w:sz w:val="28"/>
          <w:szCs w:val="28"/>
        </w:rPr>
      </w:pPr>
      <w:r w:rsidRPr="00BB1A02">
        <w:rPr>
          <w:b/>
          <w:sz w:val="28"/>
          <w:szCs w:val="28"/>
        </w:rPr>
        <w:t>Балалар түгәрәк ясап басалар</w:t>
      </w:r>
      <w:r>
        <w:rPr>
          <w:sz w:val="28"/>
          <w:szCs w:val="28"/>
        </w:rPr>
        <w:t>.</w:t>
      </w:r>
    </w:p>
    <w:p w:rsidR="009E5A65" w:rsidRPr="003F3D92" w:rsidRDefault="003F3D92" w:rsidP="009E5A65">
      <w:pPr>
        <w:rPr>
          <w:b/>
          <w:sz w:val="28"/>
          <w:szCs w:val="28"/>
        </w:rPr>
      </w:pPr>
      <w:r>
        <w:rPr>
          <w:b/>
          <w:sz w:val="28"/>
          <w:szCs w:val="28"/>
        </w:rPr>
        <w:t>Ба</w:t>
      </w:r>
      <w:r w:rsidRPr="003F3D92">
        <w:rPr>
          <w:b/>
          <w:sz w:val="28"/>
          <w:szCs w:val="28"/>
        </w:rPr>
        <w:t xml:space="preserve">лалар « Ак калач </w:t>
      </w:r>
      <w:r w:rsidR="009E5A65" w:rsidRPr="003F3D92">
        <w:rPr>
          <w:b/>
          <w:sz w:val="28"/>
          <w:szCs w:val="28"/>
        </w:rPr>
        <w:t xml:space="preserve">» </w:t>
      </w:r>
      <w:r w:rsidRPr="003F3D92">
        <w:rPr>
          <w:b/>
          <w:sz w:val="28"/>
          <w:szCs w:val="28"/>
        </w:rPr>
        <w:t>җырын башкаралар.</w:t>
      </w:r>
    </w:p>
    <w:p w:rsidR="00B33362" w:rsidRDefault="00B33362" w:rsidP="00B33362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Алып баручы:</w:t>
      </w:r>
    </w:p>
    <w:p w:rsidR="009E5A65" w:rsidRPr="009E5A65" w:rsidRDefault="009E5A65" w:rsidP="009E5A65">
      <w:pPr>
        <w:rPr>
          <w:sz w:val="28"/>
          <w:szCs w:val="28"/>
        </w:rPr>
      </w:pPr>
    </w:p>
    <w:p w:rsidR="009E5A65" w:rsidRPr="009E5A65" w:rsidRDefault="00D75FCC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Сезгә дүрт яшь</w:t>
      </w:r>
      <w:r w:rsidR="009E5A65" w:rsidRPr="009E5A65">
        <w:rPr>
          <w:sz w:val="28"/>
          <w:szCs w:val="28"/>
        </w:rPr>
        <w:t>,</w:t>
      </w:r>
    </w:p>
    <w:p w:rsidR="003F3D92" w:rsidRDefault="003F3D92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Тагын бер елга устегез!</w:t>
      </w:r>
    </w:p>
    <w:p w:rsidR="003F3D92" w:rsidRDefault="003F3D92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Сезгә дигән бәйрәмне</w:t>
      </w:r>
    </w:p>
    <w:p w:rsidR="009E5A65" w:rsidRDefault="003F3D92" w:rsidP="00B33362">
      <w:pPr>
        <w:jc w:val="center"/>
        <w:rPr>
          <w:sz w:val="28"/>
          <w:szCs w:val="28"/>
        </w:rPr>
      </w:pPr>
      <w:r>
        <w:rPr>
          <w:sz w:val="28"/>
          <w:szCs w:val="28"/>
        </w:rPr>
        <w:t>Кабул итеп алы</w:t>
      </w:r>
      <w:r w:rsidR="00116731">
        <w:rPr>
          <w:sz w:val="28"/>
          <w:szCs w:val="28"/>
        </w:rPr>
        <w:t>рс</w:t>
      </w:r>
      <w:r>
        <w:rPr>
          <w:sz w:val="28"/>
          <w:szCs w:val="28"/>
        </w:rPr>
        <w:t>ыз!</w:t>
      </w:r>
    </w:p>
    <w:p w:rsidR="00B33362" w:rsidRPr="00B33362" w:rsidRDefault="00B33362" w:rsidP="00B33362">
      <w:pPr>
        <w:rPr>
          <w:b/>
          <w:sz w:val="28"/>
          <w:szCs w:val="28"/>
        </w:rPr>
      </w:pPr>
      <w:r>
        <w:rPr>
          <w:b/>
          <w:sz w:val="28"/>
          <w:szCs w:val="28"/>
        </w:rPr>
        <w:t>Ведущий:</w:t>
      </w:r>
    </w:p>
    <w:p w:rsidR="00B33362" w:rsidRPr="009E5A65" w:rsidRDefault="00B33362" w:rsidP="00B33362">
      <w:pPr>
        <w:rPr>
          <w:sz w:val="28"/>
          <w:szCs w:val="28"/>
        </w:rPr>
      </w:pPr>
    </w:p>
    <w:p w:rsidR="009E5A65" w:rsidRPr="009E5A65" w:rsidRDefault="009E5A65" w:rsidP="00B3336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Эй, именинники, давайте,</w:t>
      </w:r>
    </w:p>
    <w:p w:rsidR="009E5A65" w:rsidRPr="009E5A65" w:rsidRDefault="009E5A65" w:rsidP="00F82469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Праздник песней продолжайте!.</w:t>
      </w:r>
    </w:p>
    <w:p w:rsidR="009E5A65" w:rsidRPr="00B33362" w:rsidRDefault="00B33362" w:rsidP="009E5A65">
      <w:pPr>
        <w:rPr>
          <w:b/>
          <w:sz w:val="28"/>
          <w:szCs w:val="28"/>
        </w:rPr>
      </w:pPr>
      <w:r w:rsidRPr="00B33362">
        <w:rPr>
          <w:b/>
          <w:sz w:val="28"/>
          <w:szCs w:val="28"/>
        </w:rPr>
        <w:t>Поздравляют дети:</w:t>
      </w:r>
    </w:p>
    <w:p w:rsidR="009E5A65" w:rsidRPr="009E5A65" w:rsidRDefault="00116731" w:rsidP="009E5A65">
      <w:pPr>
        <w:rPr>
          <w:sz w:val="28"/>
          <w:szCs w:val="28"/>
        </w:rPr>
      </w:pPr>
      <w:r>
        <w:rPr>
          <w:sz w:val="28"/>
          <w:szCs w:val="28"/>
        </w:rPr>
        <w:t xml:space="preserve"> 1. Вам четыре</w:t>
      </w:r>
      <w:r w:rsidR="009E5A65" w:rsidRPr="009E5A65">
        <w:rPr>
          <w:sz w:val="28"/>
          <w:szCs w:val="28"/>
        </w:rPr>
        <w:t xml:space="preserve">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lastRenderedPageBreak/>
        <w:t xml:space="preserve"> а это значит, что вы на год подросли,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И никто из вас не плачет,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Просто чудо – малыши! </w:t>
      </w:r>
    </w:p>
    <w:p w:rsidR="009E5A65" w:rsidRPr="009E5A65" w:rsidRDefault="009E5A65" w:rsidP="009E5A65">
      <w:pPr>
        <w:rPr>
          <w:sz w:val="28"/>
          <w:szCs w:val="28"/>
        </w:rPr>
      </w:pP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2. А еще мы вам желаем,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Маме дома помогать.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Кушать кашу, на здоровье,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Никогда не унывать! </w:t>
      </w:r>
    </w:p>
    <w:p w:rsidR="009E5A65" w:rsidRPr="009E5A65" w:rsidRDefault="009E5A65" w:rsidP="009E5A65">
      <w:pPr>
        <w:rPr>
          <w:sz w:val="28"/>
          <w:szCs w:val="28"/>
        </w:rPr>
      </w:pPr>
    </w:p>
    <w:p w:rsidR="009E5A65" w:rsidRPr="00F82469" w:rsidRDefault="00F82469" w:rsidP="009E5A65">
      <w:pPr>
        <w:rPr>
          <w:b/>
          <w:sz w:val="28"/>
          <w:szCs w:val="28"/>
        </w:rPr>
      </w:pPr>
      <w:r>
        <w:rPr>
          <w:b/>
          <w:sz w:val="28"/>
          <w:szCs w:val="28"/>
        </w:rPr>
        <w:t>Алып баручы</w:t>
      </w:r>
      <w:r w:rsidR="009E5A65" w:rsidRPr="00F82469">
        <w:rPr>
          <w:b/>
          <w:sz w:val="28"/>
          <w:szCs w:val="28"/>
        </w:rPr>
        <w:t xml:space="preserve">: </w:t>
      </w:r>
    </w:p>
    <w:p w:rsidR="009E5A65" w:rsidRDefault="00F82469" w:rsidP="00F82469">
      <w:pPr>
        <w:jc w:val="center"/>
        <w:rPr>
          <w:sz w:val="28"/>
          <w:szCs w:val="28"/>
        </w:rPr>
      </w:pPr>
      <w:r>
        <w:rPr>
          <w:sz w:val="28"/>
          <w:szCs w:val="28"/>
        </w:rPr>
        <w:t>Бәйрәм булса- бию була.</w:t>
      </w:r>
    </w:p>
    <w:p w:rsidR="00F82469" w:rsidRPr="009E5A65" w:rsidRDefault="00F82469" w:rsidP="00F82469">
      <w:pPr>
        <w:jc w:val="center"/>
        <w:rPr>
          <w:sz w:val="28"/>
          <w:szCs w:val="28"/>
        </w:rPr>
      </w:pPr>
      <w:r>
        <w:rPr>
          <w:sz w:val="28"/>
          <w:szCs w:val="28"/>
        </w:rPr>
        <w:t>Әйдә без дэ биеп алыйк.</w:t>
      </w:r>
    </w:p>
    <w:p w:rsidR="00C31266" w:rsidRPr="00F82469" w:rsidRDefault="00C31266" w:rsidP="00C31266">
      <w:pPr>
        <w:rPr>
          <w:b/>
          <w:sz w:val="28"/>
          <w:szCs w:val="28"/>
        </w:rPr>
      </w:pPr>
      <w:r>
        <w:rPr>
          <w:b/>
          <w:sz w:val="28"/>
          <w:szCs w:val="28"/>
        </w:rPr>
        <w:t>Балалар «Уң ягымда дустым бар, сул ягымда дустым бар» җырын башкаралар.</w:t>
      </w:r>
    </w:p>
    <w:p w:rsidR="009E5A65" w:rsidRDefault="00C31266" w:rsidP="009E5A65">
      <w:pPr>
        <w:rPr>
          <w:b/>
          <w:sz w:val="28"/>
          <w:szCs w:val="28"/>
        </w:rPr>
      </w:pPr>
      <w:r w:rsidRPr="00C31266">
        <w:rPr>
          <w:b/>
          <w:sz w:val="28"/>
          <w:szCs w:val="28"/>
        </w:rPr>
        <w:t>Алып баручы:</w:t>
      </w:r>
    </w:p>
    <w:p w:rsidR="00C31266" w:rsidRPr="00C31266" w:rsidRDefault="00C31266" w:rsidP="00C31266">
      <w:pPr>
        <w:tabs>
          <w:tab w:val="left" w:pos="3240"/>
        </w:tabs>
        <w:jc w:val="center"/>
        <w:rPr>
          <w:b/>
          <w:sz w:val="28"/>
          <w:szCs w:val="28"/>
        </w:rPr>
      </w:pPr>
    </w:p>
    <w:p w:rsidR="009E5A65" w:rsidRPr="00F82469" w:rsidRDefault="00C31266" w:rsidP="009E5A65">
      <w:pPr>
        <w:rPr>
          <w:b/>
          <w:sz w:val="28"/>
          <w:szCs w:val="28"/>
        </w:rPr>
      </w:pPr>
      <w:r>
        <w:rPr>
          <w:b/>
          <w:sz w:val="28"/>
          <w:szCs w:val="28"/>
        </w:rPr>
        <w:t>« Кем тизрәк» уенын оештыру.( урындыклар белән)</w:t>
      </w:r>
    </w:p>
    <w:p w:rsidR="009E5A65" w:rsidRPr="009E5A65" w:rsidRDefault="009E5A65" w:rsidP="009E5A65">
      <w:pPr>
        <w:rPr>
          <w:sz w:val="28"/>
          <w:szCs w:val="28"/>
        </w:rPr>
      </w:pPr>
    </w:p>
    <w:p w:rsidR="009E5A65" w:rsidRPr="00F82469" w:rsidRDefault="00F82469" w:rsidP="009E5A65">
      <w:pPr>
        <w:rPr>
          <w:b/>
          <w:sz w:val="28"/>
          <w:szCs w:val="28"/>
        </w:rPr>
      </w:pPr>
      <w:r w:rsidRPr="00F82469">
        <w:rPr>
          <w:b/>
          <w:sz w:val="28"/>
          <w:szCs w:val="28"/>
        </w:rPr>
        <w:t>Ведущая</w:t>
      </w:r>
      <w:r w:rsidR="009E5A65" w:rsidRPr="00F82469">
        <w:rPr>
          <w:b/>
          <w:sz w:val="28"/>
          <w:szCs w:val="28"/>
        </w:rPr>
        <w:t xml:space="preserve">: </w:t>
      </w:r>
    </w:p>
    <w:p w:rsidR="009E5A65" w:rsidRPr="009E5A65" w:rsidRDefault="009E5A65" w:rsidP="00F82469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Не будем с вами мы скучать,</w:t>
      </w:r>
    </w:p>
    <w:p w:rsidR="00262955" w:rsidRDefault="00262955" w:rsidP="00F82469">
      <w:pPr>
        <w:jc w:val="center"/>
        <w:rPr>
          <w:sz w:val="28"/>
          <w:szCs w:val="28"/>
        </w:rPr>
      </w:pPr>
      <w:r>
        <w:rPr>
          <w:sz w:val="28"/>
          <w:szCs w:val="28"/>
        </w:rPr>
        <w:t>И праздник будем продолжать.</w:t>
      </w:r>
    </w:p>
    <w:p w:rsidR="00262955" w:rsidRPr="009D5A0C" w:rsidRDefault="00262955" w:rsidP="00262955">
      <w:pPr>
        <w:contextualSpacing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Что ребятам </w:t>
      </w:r>
      <w:r w:rsidRPr="009D5A0C">
        <w:rPr>
          <w:rFonts w:ascii="Times New Roman" w:hAnsi="Times New Roman"/>
          <w:b/>
          <w:sz w:val="28"/>
          <w:szCs w:val="28"/>
          <w:u w:val="single"/>
        </w:rPr>
        <w:t xml:space="preserve"> пожелаем?</w:t>
      </w:r>
    </w:p>
    <w:p w:rsidR="00F82469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D5A0C">
        <w:rPr>
          <w:rFonts w:ascii="Times New Roman" w:hAnsi="Times New Roman"/>
          <w:sz w:val="28"/>
          <w:szCs w:val="28"/>
        </w:rPr>
        <w:t>С днем рожденья поздравляем!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Дети: Да-да-да!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D5A0C">
        <w:rPr>
          <w:rFonts w:ascii="Times New Roman" w:hAnsi="Times New Roman"/>
          <w:sz w:val="28"/>
          <w:szCs w:val="28"/>
        </w:rPr>
        <w:t>И, конечно же, желаем!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 xml:space="preserve">Вырастать </w:t>
      </w:r>
      <w:r>
        <w:rPr>
          <w:rFonts w:ascii="Times New Roman" w:hAnsi="Times New Roman"/>
          <w:sz w:val="28"/>
          <w:szCs w:val="28"/>
        </w:rPr>
        <w:t xml:space="preserve">ребятам </w:t>
      </w:r>
      <w:r w:rsidRPr="009D5A0C">
        <w:rPr>
          <w:rFonts w:ascii="Times New Roman" w:hAnsi="Times New Roman"/>
          <w:sz w:val="28"/>
          <w:szCs w:val="28"/>
        </w:rPr>
        <w:t xml:space="preserve"> больше.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Дети: Да-да-да!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Pr="009D5A0C">
        <w:rPr>
          <w:rFonts w:ascii="Times New Roman" w:hAnsi="Times New Roman"/>
          <w:sz w:val="28"/>
          <w:szCs w:val="28"/>
        </w:rPr>
        <w:t>Непременно стать потолще!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Дети: Нет-нет-нет!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D5A0C">
        <w:rPr>
          <w:rFonts w:ascii="Times New Roman" w:hAnsi="Times New Roman"/>
          <w:sz w:val="28"/>
          <w:szCs w:val="28"/>
        </w:rPr>
        <w:t>Быть красив</w:t>
      </w:r>
      <w:r>
        <w:rPr>
          <w:rFonts w:ascii="Times New Roman" w:hAnsi="Times New Roman"/>
          <w:sz w:val="28"/>
          <w:szCs w:val="28"/>
        </w:rPr>
        <w:t>ыми</w:t>
      </w:r>
      <w:r w:rsidRPr="009D5A0C">
        <w:rPr>
          <w:rFonts w:ascii="Times New Roman" w:hAnsi="Times New Roman"/>
          <w:sz w:val="28"/>
          <w:szCs w:val="28"/>
        </w:rPr>
        <w:t>, добр</w:t>
      </w:r>
      <w:r>
        <w:rPr>
          <w:rFonts w:ascii="Times New Roman" w:hAnsi="Times New Roman"/>
          <w:sz w:val="28"/>
          <w:szCs w:val="28"/>
        </w:rPr>
        <w:t>ыми</w:t>
      </w:r>
      <w:r w:rsidRPr="009D5A0C">
        <w:rPr>
          <w:rFonts w:ascii="Times New Roman" w:hAnsi="Times New Roman"/>
          <w:sz w:val="28"/>
          <w:szCs w:val="28"/>
        </w:rPr>
        <w:t>, мил</w:t>
      </w:r>
      <w:r>
        <w:rPr>
          <w:rFonts w:ascii="Times New Roman" w:hAnsi="Times New Roman"/>
          <w:sz w:val="28"/>
          <w:szCs w:val="28"/>
        </w:rPr>
        <w:t>ыми</w:t>
      </w:r>
      <w:r w:rsidRPr="009D5A0C">
        <w:rPr>
          <w:rFonts w:ascii="Times New Roman" w:hAnsi="Times New Roman"/>
          <w:sz w:val="28"/>
          <w:szCs w:val="28"/>
        </w:rPr>
        <w:t>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Дети: Да-да-да!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D5A0C">
        <w:rPr>
          <w:rFonts w:ascii="Times New Roman" w:hAnsi="Times New Roman"/>
          <w:sz w:val="28"/>
          <w:szCs w:val="28"/>
        </w:rPr>
        <w:t>И криклив</w:t>
      </w:r>
      <w:r>
        <w:rPr>
          <w:rFonts w:ascii="Times New Roman" w:hAnsi="Times New Roman"/>
          <w:sz w:val="28"/>
          <w:szCs w:val="28"/>
        </w:rPr>
        <w:t>ыми</w:t>
      </w:r>
      <w:r w:rsidRPr="009D5A0C">
        <w:rPr>
          <w:rFonts w:ascii="Times New Roman" w:hAnsi="Times New Roman"/>
          <w:sz w:val="28"/>
          <w:szCs w:val="28"/>
        </w:rPr>
        <w:t>, и драчлив</w:t>
      </w:r>
      <w:r>
        <w:rPr>
          <w:rFonts w:ascii="Times New Roman" w:hAnsi="Times New Roman"/>
          <w:sz w:val="28"/>
          <w:szCs w:val="28"/>
        </w:rPr>
        <w:t>ыми</w:t>
      </w:r>
      <w:r w:rsidRPr="009D5A0C">
        <w:rPr>
          <w:rFonts w:ascii="Times New Roman" w:hAnsi="Times New Roman"/>
          <w:sz w:val="28"/>
          <w:szCs w:val="28"/>
        </w:rPr>
        <w:t>.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Дети: Нет-нет-нет!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D5A0C">
        <w:rPr>
          <w:rFonts w:ascii="Times New Roman" w:hAnsi="Times New Roman"/>
          <w:sz w:val="28"/>
          <w:szCs w:val="28"/>
        </w:rPr>
        <w:t>Чтобы мамочка любила!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Дети: Да-да-да!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D5A0C">
        <w:rPr>
          <w:rFonts w:ascii="Times New Roman" w:hAnsi="Times New Roman"/>
          <w:sz w:val="28"/>
          <w:szCs w:val="28"/>
        </w:rPr>
        <w:t>Ремешком чтоб чаще била.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Дети: Нет-нет-нет!</w:t>
      </w:r>
    </w:p>
    <w:p w:rsidR="00262955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D5A0C">
        <w:rPr>
          <w:rFonts w:ascii="Times New Roman" w:hAnsi="Times New Roman"/>
          <w:sz w:val="28"/>
          <w:szCs w:val="28"/>
        </w:rPr>
        <w:t xml:space="preserve">Ладно-ладно. 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Чтоб чупа-чупсами кормила!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 w:rsidRPr="009D5A0C">
        <w:rPr>
          <w:rFonts w:ascii="Times New Roman" w:hAnsi="Times New Roman"/>
          <w:sz w:val="28"/>
          <w:szCs w:val="28"/>
        </w:rPr>
        <w:t>Дети: Да-да-да!</w:t>
      </w:r>
    </w:p>
    <w:p w:rsidR="00262955" w:rsidRDefault="00262955" w:rsidP="00262955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D5A0C">
        <w:rPr>
          <w:rFonts w:ascii="Times New Roman" w:hAnsi="Times New Roman"/>
          <w:sz w:val="28"/>
          <w:szCs w:val="28"/>
        </w:rPr>
        <w:t xml:space="preserve"> И все вместе С Дне</w:t>
      </w:r>
      <w:r>
        <w:rPr>
          <w:rFonts w:ascii="Times New Roman" w:hAnsi="Times New Roman"/>
          <w:sz w:val="28"/>
          <w:szCs w:val="28"/>
        </w:rPr>
        <w:t>м</w:t>
      </w:r>
      <w:r w:rsidRPr="009D5A0C">
        <w:rPr>
          <w:rFonts w:ascii="Times New Roman" w:hAnsi="Times New Roman"/>
          <w:sz w:val="28"/>
          <w:szCs w:val="28"/>
        </w:rPr>
        <w:t xml:space="preserve"> РОЖДЕНИЯ!</w:t>
      </w:r>
    </w:p>
    <w:p w:rsidR="00262955" w:rsidRPr="009D5A0C" w:rsidRDefault="00262955" w:rsidP="00262955">
      <w:pPr>
        <w:contextualSpacing/>
        <w:rPr>
          <w:rFonts w:ascii="Times New Roman" w:hAnsi="Times New Roman"/>
          <w:sz w:val="16"/>
          <w:szCs w:val="16"/>
        </w:rPr>
      </w:pPr>
    </w:p>
    <w:p w:rsidR="00262955" w:rsidRPr="009E5A65" w:rsidRDefault="00262955" w:rsidP="009E5A65">
      <w:pPr>
        <w:rPr>
          <w:sz w:val="28"/>
          <w:szCs w:val="28"/>
        </w:rPr>
      </w:pPr>
    </w:p>
    <w:p w:rsidR="009E5A65" w:rsidRPr="00BB1A02" w:rsidRDefault="00BB1A02" w:rsidP="009E5A65">
      <w:pPr>
        <w:rPr>
          <w:b/>
          <w:sz w:val="28"/>
          <w:szCs w:val="28"/>
        </w:rPr>
      </w:pPr>
      <w:r w:rsidRPr="00BB1A02">
        <w:rPr>
          <w:b/>
          <w:sz w:val="28"/>
          <w:szCs w:val="28"/>
        </w:rPr>
        <w:t>Ведущие поздравляют детей.</w:t>
      </w:r>
    </w:p>
    <w:p w:rsidR="009E5A65" w:rsidRDefault="009E5A65" w:rsidP="009E5A65">
      <w:pPr>
        <w:rPr>
          <w:sz w:val="28"/>
          <w:szCs w:val="28"/>
        </w:rPr>
      </w:pPr>
    </w:p>
    <w:p w:rsidR="00B33362" w:rsidRPr="00BB1A02" w:rsidRDefault="00BB1A02" w:rsidP="00BB1A02">
      <w:pPr>
        <w:jc w:val="center"/>
        <w:rPr>
          <w:b/>
          <w:sz w:val="28"/>
          <w:szCs w:val="28"/>
        </w:rPr>
      </w:pPr>
      <w:r w:rsidRPr="00BB1A02">
        <w:rPr>
          <w:b/>
          <w:sz w:val="28"/>
          <w:szCs w:val="28"/>
        </w:rPr>
        <w:t>Ведущий: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Будь, как солнышко, красивым.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Будь, как звонкий ручеек,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Будь, как бабочка, игривым,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Будь всегда трудолюбивым.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Никогда не ссорься с мамой,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Папой, бабушкой, друзьями.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И расти большим-большим, </w:t>
      </w:r>
    </w:p>
    <w:p w:rsidR="009E5A65" w:rsidRPr="009E5A65" w:rsidRDefault="009E5A65" w:rsidP="009E5A65">
      <w:pPr>
        <w:rPr>
          <w:sz w:val="28"/>
          <w:szCs w:val="28"/>
        </w:rPr>
      </w:pPr>
      <w:r w:rsidRPr="009E5A65">
        <w:rPr>
          <w:sz w:val="28"/>
          <w:szCs w:val="28"/>
        </w:rPr>
        <w:t xml:space="preserve"> Вот таким-таким-таким! </w:t>
      </w:r>
    </w:p>
    <w:p w:rsidR="00BB1A02" w:rsidRDefault="00C31266" w:rsidP="009E5A65">
      <w:pPr>
        <w:rPr>
          <w:sz w:val="28"/>
          <w:szCs w:val="28"/>
        </w:rPr>
      </w:pPr>
      <w:r w:rsidRPr="00BB1A02">
        <w:rPr>
          <w:b/>
          <w:sz w:val="28"/>
          <w:szCs w:val="28"/>
        </w:rPr>
        <w:t>Алып баручы</w:t>
      </w:r>
      <w:r>
        <w:rPr>
          <w:sz w:val="28"/>
          <w:szCs w:val="28"/>
        </w:rPr>
        <w:t xml:space="preserve">: </w:t>
      </w:r>
    </w:p>
    <w:p w:rsidR="009E5A65" w:rsidRDefault="00C31266" w:rsidP="00BB1A02">
      <w:pPr>
        <w:jc w:val="center"/>
        <w:rPr>
          <w:sz w:val="28"/>
          <w:szCs w:val="28"/>
        </w:rPr>
      </w:pPr>
      <w:r>
        <w:rPr>
          <w:sz w:val="28"/>
          <w:szCs w:val="28"/>
        </w:rPr>
        <w:t>Без тату, дус булганга</w:t>
      </w:r>
    </w:p>
    <w:p w:rsidR="00C31266" w:rsidRDefault="00C31266" w:rsidP="00BB1A02">
      <w:pPr>
        <w:jc w:val="center"/>
        <w:rPr>
          <w:sz w:val="28"/>
          <w:szCs w:val="28"/>
        </w:rPr>
      </w:pPr>
      <w:r>
        <w:rPr>
          <w:sz w:val="28"/>
          <w:szCs w:val="28"/>
        </w:rPr>
        <w:t>Бәйрәмебез дә күнелле.</w:t>
      </w:r>
    </w:p>
    <w:p w:rsidR="00C31266" w:rsidRDefault="00C31266" w:rsidP="00BB1A02">
      <w:pPr>
        <w:rPr>
          <w:sz w:val="28"/>
          <w:szCs w:val="28"/>
        </w:rPr>
      </w:pPr>
      <w:r>
        <w:rPr>
          <w:sz w:val="28"/>
          <w:szCs w:val="28"/>
        </w:rPr>
        <w:lastRenderedPageBreak/>
        <w:t>Хәзер без сезгә бүләк итеп урманда яшәүче дуслар турында бер әкият сөйләп күрсәтәбез.</w:t>
      </w:r>
    </w:p>
    <w:p w:rsidR="00BB1A02" w:rsidRDefault="00BB1A02" w:rsidP="00BB1A02">
      <w:pPr>
        <w:rPr>
          <w:sz w:val="28"/>
          <w:szCs w:val="28"/>
        </w:rPr>
      </w:pPr>
    </w:p>
    <w:p w:rsidR="00C31266" w:rsidRPr="00312E48" w:rsidRDefault="00C31266" w:rsidP="009E5A65">
      <w:pPr>
        <w:rPr>
          <w:sz w:val="28"/>
          <w:szCs w:val="28"/>
        </w:rPr>
      </w:pPr>
      <w:r>
        <w:rPr>
          <w:b/>
          <w:sz w:val="28"/>
          <w:szCs w:val="28"/>
        </w:rPr>
        <w:t>« Топтыжканың Туган көне» курчак театрын тәкъдим ителә.</w:t>
      </w:r>
      <w:r w:rsidR="00116731">
        <w:rPr>
          <w:b/>
          <w:sz w:val="28"/>
          <w:szCs w:val="28"/>
        </w:rPr>
        <w:t xml:space="preserve">( </w:t>
      </w:r>
      <w:r w:rsidR="00116731">
        <w:rPr>
          <w:b/>
          <w:sz w:val="28"/>
          <w:szCs w:val="28"/>
          <w:lang w:val="en-US"/>
        </w:rPr>
        <w:t>http</w:t>
      </w:r>
      <w:r w:rsidR="00312E48">
        <w:rPr>
          <w:b/>
          <w:sz w:val="28"/>
          <w:szCs w:val="28"/>
        </w:rPr>
        <w:t>: //</w:t>
      </w:r>
      <w:r w:rsidR="00116731">
        <w:rPr>
          <w:b/>
          <w:sz w:val="28"/>
          <w:szCs w:val="28"/>
          <w:lang w:val="en-US"/>
        </w:rPr>
        <w:t>sabyem</w:t>
      </w:r>
      <w:r w:rsidR="00312E48">
        <w:rPr>
          <w:b/>
          <w:sz w:val="28"/>
          <w:szCs w:val="28"/>
        </w:rPr>
        <w:t>.</w:t>
      </w:r>
      <w:r w:rsidR="00116731">
        <w:rPr>
          <w:b/>
          <w:sz w:val="28"/>
          <w:szCs w:val="28"/>
          <w:lang w:val="en-US"/>
        </w:rPr>
        <w:t>ru</w:t>
      </w:r>
      <w:r w:rsidR="00312E48">
        <w:rPr>
          <w:b/>
          <w:sz w:val="28"/>
          <w:szCs w:val="28"/>
        </w:rPr>
        <w:t>/</w:t>
      </w:r>
      <w:r w:rsidR="00312E48" w:rsidRPr="00312E48">
        <w:rPr>
          <w:b/>
          <w:sz w:val="28"/>
          <w:szCs w:val="28"/>
        </w:rPr>
        <w:t>?</w:t>
      </w:r>
      <w:r w:rsidR="00312E48">
        <w:rPr>
          <w:b/>
          <w:sz w:val="28"/>
          <w:szCs w:val="28"/>
          <w:lang w:val="en-US"/>
        </w:rPr>
        <w:t>cat</w:t>
      </w:r>
      <w:r w:rsidR="00312E48" w:rsidRPr="00312E48">
        <w:rPr>
          <w:b/>
          <w:sz w:val="28"/>
          <w:szCs w:val="28"/>
        </w:rPr>
        <w:t>=96</w:t>
      </w:r>
      <w:r w:rsidR="00312E48">
        <w:rPr>
          <w:sz w:val="28"/>
          <w:szCs w:val="28"/>
        </w:rPr>
        <w:t>Автор: Халиуллина Ризидә Рәүф кызы)</w:t>
      </w:r>
    </w:p>
    <w:p w:rsidR="00BB1A02" w:rsidRPr="00BB1A02" w:rsidRDefault="00BB1A02" w:rsidP="009E5A65">
      <w:pPr>
        <w:rPr>
          <w:b/>
          <w:sz w:val="28"/>
          <w:szCs w:val="28"/>
        </w:rPr>
      </w:pPr>
      <w:r w:rsidRPr="00BB1A02">
        <w:rPr>
          <w:b/>
          <w:sz w:val="28"/>
          <w:szCs w:val="28"/>
        </w:rPr>
        <w:t>Ведущий: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Мы играли, песни пели,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Но пришёл веселый час,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Будет самый интересный,</w:t>
      </w:r>
    </w:p>
    <w:p w:rsidR="009E5A65" w:rsidRPr="009E5A65" w:rsidRDefault="009E5A65" w:rsidP="00312E48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Миг на празднике у нас,</w:t>
      </w:r>
    </w:p>
    <w:p w:rsidR="009E5A65" w:rsidRPr="009E5A65" w:rsidRDefault="00F82469" w:rsidP="00BB1A02">
      <w:pPr>
        <w:jc w:val="center"/>
        <w:rPr>
          <w:sz w:val="28"/>
          <w:szCs w:val="28"/>
        </w:rPr>
      </w:pPr>
      <w:r>
        <w:rPr>
          <w:sz w:val="28"/>
          <w:szCs w:val="28"/>
        </w:rPr>
        <w:t>Ж</w:t>
      </w:r>
      <w:r w:rsidR="009E5A65" w:rsidRPr="009E5A65">
        <w:rPr>
          <w:sz w:val="28"/>
          <w:szCs w:val="28"/>
        </w:rPr>
        <w:t xml:space="preserve">дет нас </w:t>
      </w:r>
      <w:r w:rsidR="00312E48">
        <w:rPr>
          <w:sz w:val="28"/>
          <w:szCs w:val="28"/>
        </w:rPr>
        <w:t xml:space="preserve"> тоже </w:t>
      </w:r>
      <w:r w:rsidR="009E5A65" w:rsidRPr="009E5A65">
        <w:rPr>
          <w:sz w:val="28"/>
          <w:szCs w:val="28"/>
        </w:rPr>
        <w:t>угощенье,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В честь такого дня рожденья!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Вас поздравим от души!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Именинникам подарки,</w:t>
      </w:r>
    </w:p>
    <w:p w:rsidR="009E5A65" w:rsidRPr="009E5A65" w:rsidRDefault="009E5A65" w:rsidP="00BB1A02">
      <w:pPr>
        <w:jc w:val="center"/>
        <w:rPr>
          <w:sz w:val="28"/>
          <w:szCs w:val="28"/>
        </w:rPr>
      </w:pPr>
      <w:r w:rsidRPr="009E5A65">
        <w:rPr>
          <w:sz w:val="28"/>
          <w:szCs w:val="28"/>
        </w:rPr>
        <w:t>Будут очень хороши!</w:t>
      </w:r>
    </w:p>
    <w:p w:rsidR="009E5A65" w:rsidRPr="00F82469" w:rsidRDefault="00F82469" w:rsidP="009E5A65">
      <w:pPr>
        <w:rPr>
          <w:b/>
          <w:sz w:val="28"/>
          <w:szCs w:val="28"/>
        </w:rPr>
      </w:pPr>
      <w:r>
        <w:rPr>
          <w:b/>
          <w:sz w:val="28"/>
          <w:szCs w:val="28"/>
        </w:rPr>
        <w:t>Вручение подарков имен</w:t>
      </w:r>
      <w:r w:rsidR="00C31266">
        <w:rPr>
          <w:b/>
          <w:sz w:val="28"/>
          <w:szCs w:val="28"/>
        </w:rPr>
        <w:t>инникам . Угощения.</w:t>
      </w:r>
    </w:p>
    <w:p w:rsidR="00F270E2" w:rsidRDefault="00F270E2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312E48" w:rsidRDefault="00312E48" w:rsidP="009E5A65">
      <w:pPr>
        <w:rPr>
          <w:sz w:val="28"/>
          <w:szCs w:val="28"/>
        </w:rPr>
      </w:pPr>
    </w:p>
    <w:p w:rsidR="00D75FCC" w:rsidRDefault="00D75FCC" w:rsidP="009E5A65">
      <w:pPr>
        <w:rPr>
          <w:rFonts w:ascii="Times New Roman" w:hAnsi="Times New Roman"/>
          <w:sz w:val="28"/>
          <w:szCs w:val="28"/>
        </w:rPr>
      </w:pPr>
    </w:p>
    <w:p w:rsidR="00312E48" w:rsidRPr="00C75440" w:rsidRDefault="00312E48" w:rsidP="009E5A65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>Приложение:</w:t>
      </w:r>
    </w:p>
    <w:p w:rsidR="00312E48" w:rsidRPr="00C75440" w:rsidRDefault="00312E48" w:rsidP="009E5A65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>Кушымта:</w:t>
      </w:r>
    </w:p>
    <w:p w:rsidR="00312E48" w:rsidRPr="00C75440" w:rsidRDefault="00312E48" w:rsidP="00312E48">
      <w:pPr>
        <w:jc w:val="center"/>
        <w:rPr>
          <w:rFonts w:ascii="Times New Roman" w:hAnsi="Times New Roman"/>
          <w:b/>
          <w:sz w:val="36"/>
          <w:szCs w:val="36"/>
        </w:rPr>
      </w:pPr>
      <w:r w:rsidRPr="00C75440">
        <w:rPr>
          <w:rFonts w:ascii="Times New Roman" w:hAnsi="Times New Roman"/>
          <w:b/>
          <w:sz w:val="36"/>
          <w:szCs w:val="36"/>
        </w:rPr>
        <w:t>«Топтыжканың Туган көне».</w:t>
      </w:r>
    </w:p>
    <w:p w:rsidR="00312E48" w:rsidRPr="00C75440" w:rsidRDefault="00312E48" w:rsidP="00312E48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b/>
          <w:sz w:val="28"/>
          <w:szCs w:val="28"/>
        </w:rPr>
        <w:t xml:space="preserve">( </w:t>
      </w:r>
      <w:r w:rsidRPr="00C75440">
        <w:rPr>
          <w:rFonts w:ascii="Times New Roman" w:hAnsi="Times New Roman"/>
          <w:b/>
          <w:sz w:val="28"/>
          <w:szCs w:val="28"/>
          <w:lang w:val="en-US"/>
        </w:rPr>
        <w:t>http</w:t>
      </w:r>
      <w:r w:rsidRPr="00C75440">
        <w:rPr>
          <w:rFonts w:ascii="Times New Roman" w:hAnsi="Times New Roman"/>
          <w:b/>
          <w:sz w:val="28"/>
          <w:szCs w:val="28"/>
        </w:rPr>
        <w:t>: //</w:t>
      </w:r>
      <w:r w:rsidRPr="00C75440">
        <w:rPr>
          <w:rFonts w:ascii="Times New Roman" w:hAnsi="Times New Roman"/>
          <w:b/>
          <w:sz w:val="28"/>
          <w:szCs w:val="28"/>
          <w:lang w:val="en-US"/>
        </w:rPr>
        <w:t>sabyem</w:t>
      </w:r>
      <w:r w:rsidRPr="00C75440">
        <w:rPr>
          <w:rFonts w:ascii="Times New Roman" w:hAnsi="Times New Roman"/>
          <w:b/>
          <w:sz w:val="28"/>
          <w:szCs w:val="28"/>
        </w:rPr>
        <w:t>.</w:t>
      </w:r>
      <w:r w:rsidRPr="00C75440">
        <w:rPr>
          <w:rFonts w:ascii="Times New Roman" w:hAnsi="Times New Roman"/>
          <w:b/>
          <w:sz w:val="28"/>
          <w:szCs w:val="28"/>
          <w:lang w:val="en-US"/>
        </w:rPr>
        <w:t>ru</w:t>
      </w:r>
      <w:r w:rsidRPr="00C75440">
        <w:rPr>
          <w:rFonts w:ascii="Times New Roman" w:hAnsi="Times New Roman"/>
          <w:b/>
          <w:sz w:val="28"/>
          <w:szCs w:val="28"/>
        </w:rPr>
        <w:t>/?</w:t>
      </w:r>
      <w:r w:rsidRPr="00C75440">
        <w:rPr>
          <w:rFonts w:ascii="Times New Roman" w:hAnsi="Times New Roman"/>
          <w:b/>
          <w:sz w:val="28"/>
          <w:szCs w:val="28"/>
          <w:lang w:val="en-US"/>
        </w:rPr>
        <w:t>cat</w:t>
      </w:r>
      <w:r w:rsidRPr="00C75440">
        <w:rPr>
          <w:rFonts w:ascii="Times New Roman" w:hAnsi="Times New Roman"/>
          <w:b/>
          <w:sz w:val="28"/>
          <w:szCs w:val="28"/>
        </w:rPr>
        <w:t xml:space="preserve">=96 ,  </w:t>
      </w:r>
      <w:r w:rsidRPr="00C75440">
        <w:rPr>
          <w:rFonts w:ascii="Times New Roman" w:hAnsi="Times New Roman"/>
          <w:sz w:val="28"/>
          <w:szCs w:val="28"/>
        </w:rPr>
        <w:t xml:space="preserve"> Халиуллина Ризидә Рәүф кызы  аторлыгында мультфильм буенча төзелгән)</w:t>
      </w:r>
    </w:p>
    <w:p w:rsidR="00312E48" w:rsidRPr="00C75440" w:rsidRDefault="00312E48" w:rsidP="00312E48">
      <w:pPr>
        <w:jc w:val="center"/>
        <w:rPr>
          <w:rFonts w:ascii="Times New Roman" w:hAnsi="Times New Roman"/>
          <w:b/>
          <w:sz w:val="28"/>
          <w:szCs w:val="28"/>
        </w:rPr>
      </w:pPr>
      <w:r w:rsidRPr="00C75440">
        <w:rPr>
          <w:rFonts w:ascii="Times New Roman" w:hAnsi="Times New Roman"/>
          <w:b/>
          <w:sz w:val="28"/>
          <w:szCs w:val="28"/>
        </w:rPr>
        <w:t>( курчак театры)</w:t>
      </w:r>
    </w:p>
    <w:p w:rsidR="00312E48" w:rsidRPr="00C75440" w:rsidRDefault="00312E48" w:rsidP="00312E48">
      <w:pPr>
        <w:rPr>
          <w:rFonts w:ascii="Times New Roman" w:hAnsi="Times New Roman"/>
          <w:b/>
          <w:sz w:val="28"/>
          <w:szCs w:val="28"/>
        </w:rPr>
      </w:pPr>
      <w:r w:rsidRPr="00C75440">
        <w:rPr>
          <w:rFonts w:ascii="Times New Roman" w:hAnsi="Times New Roman"/>
          <w:b/>
          <w:sz w:val="28"/>
          <w:szCs w:val="28"/>
        </w:rPr>
        <w:t>Топтыжка:</w:t>
      </w:r>
    </w:p>
    <w:p w:rsidR="00312E48" w:rsidRPr="00C75440" w:rsidRDefault="00312E48" w:rsidP="00312E48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 xml:space="preserve">- Исәнмесез, балалар.  Хәлләрегез ничек? Мине таныдыгызмы? </w:t>
      </w:r>
    </w:p>
    <w:p w:rsidR="00312E48" w:rsidRPr="00C75440" w:rsidRDefault="00312E48" w:rsidP="00312E48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 xml:space="preserve"> Эйе, мин аю. Минем исемем Топтыжка. Бүген минем Туган көнем. Мина бүген кунакка дусларым килә. Карагыз әле, </w:t>
      </w:r>
      <w:r w:rsidR="00C75440" w:rsidRPr="00C75440">
        <w:rPr>
          <w:rFonts w:ascii="Times New Roman" w:hAnsi="Times New Roman"/>
          <w:sz w:val="28"/>
          <w:szCs w:val="28"/>
        </w:rPr>
        <w:t>беренче кунак килде бугай. Чынлап та, минем дустым төлкәй килде.</w:t>
      </w:r>
    </w:p>
    <w:p w:rsidR="00C75440" w:rsidRPr="00C75440" w:rsidRDefault="00C75440" w:rsidP="00312E48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>( Төлке курчагына борылып)</w:t>
      </w:r>
    </w:p>
    <w:p w:rsidR="00C75440" w:rsidRPr="00C75440" w:rsidRDefault="00C75440" w:rsidP="00312E48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>Исәнме, Рыжик. Рәхмәт килгән өчен.Мин бик шат .</w:t>
      </w:r>
    </w:p>
    <w:p w:rsidR="00C75440" w:rsidRPr="00C75440" w:rsidRDefault="00C75440" w:rsidP="00312E48">
      <w:pPr>
        <w:rPr>
          <w:rFonts w:ascii="Times New Roman" w:hAnsi="Times New Roman"/>
          <w:b/>
          <w:sz w:val="28"/>
          <w:szCs w:val="28"/>
        </w:rPr>
      </w:pPr>
      <w:r w:rsidRPr="00C75440">
        <w:rPr>
          <w:rFonts w:ascii="Times New Roman" w:hAnsi="Times New Roman"/>
          <w:b/>
          <w:sz w:val="28"/>
          <w:szCs w:val="28"/>
        </w:rPr>
        <w:t>Рыжик:</w:t>
      </w:r>
    </w:p>
    <w:p w:rsidR="00C75440" w:rsidRPr="00C75440" w:rsidRDefault="00C75440" w:rsidP="00312E48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 xml:space="preserve">-Исәнме, Топтыжка! Туган көнең белән сине котлыйм.Сиңа бары тик яхшылык кына телим. </w:t>
      </w:r>
    </w:p>
    <w:p w:rsidR="00C75440" w:rsidRPr="00C75440" w:rsidRDefault="00C75440" w:rsidP="00C75440">
      <w:pPr>
        <w:rPr>
          <w:rFonts w:ascii="Times New Roman" w:hAnsi="Times New Roman"/>
          <w:b/>
          <w:sz w:val="28"/>
          <w:szCs w:val="28"/>
        </w:rPr>
      </w:pPr>
      <w:r w:rsidRPr="00C75440">
        <w:rPr>
          <w:rFonts w:ascii="Times New Roman" w:hAnsi="Times New Roman"/>
          <w:b/>
          <w:sz w:val="28"/>
          <w:szCs w:val="28"/>
        </w:rPr>
        <w:t>Топтыжка:</w:t>
      </w:r>
    </w:p>
    <w:p w:rsidR="00C75440" w:rsidRPr="00C75440" w:rsidRDefault="00C75440" w:rsidP="00C75440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>- Рәхмәт, Рыжик. Кара әле, дускаем Куянкай килә.</w:t>
      </w:r>
    </w:p>
    <w:p w:rsidR="00C75440" w:rsidRPr="00C75440" w:rsidRDefault="00C75440" w:rsidP="00C75440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>(Куян курчагы күренә).</w:t>
      </w:r>
    </w:p>
    <w:p w:rsidR="00C75440" w:rsidRPr="00C75440" w:rsidRDefault="00C75440" w:rsidP="00C75440">
      <w:pPr>
        <w:rPr>
          <w:rFonts w:ascii="Times New Roman" w:hAnsi="Times New Roman"/>
          <w:b/>
          <w:sz w:val="28"/>
          <w:szCs w:val="28"/>
        </w:rPr>
      </w:pPr>
      <w:r w:rsidRPr="00C75440">
        <w:rPr>
          <w:rFonts w:ascii="Times New Roman" w:hAnsi="Times New Roman"/>
          <w:b/>
          <w:sz w:val="28"/>
          <w:szCs w:val="28"/>
        </w:rPr>
        <w:t>Куянкай:</w:t>
      </w:r>
    </w:p>
    <w:p w:rsidR="00C75440" w:rsidRDefault="00C75440" w:rsidP="00C75440">
      <w:pPr>
        <w:rPr>
          <w:rFonts w:ascii="Times New Roman" w:hAnsi="Times New Roman"/>
          <w:sz w:val="28"/>
          <w:szCs w:val="28"/>
        </w:rPr>
      </w:pPr>
      <w:r w:rsidRPr="00C7544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Исәнме, Топтыжка. Сине Туган көнең белән котлыйм. Без Рыжик белән сиңа бүләк әзерләдек. Сиңа иң яраткан ризыгыңны </w:t>
      </w:r>
      <w:r w:rsidR="000259A7">
        <w:rPr>
          <w:rFonts w:ascii="Times New Roman" w:hAnsi="Times New Roman"/>
          <w:sz w:val="28"/>
          <w:szCs w:val="28"/>
        </w:rPr>
        <w:t>алып килдек.</w:t>
      </w:r>
    </w:p>
    <w:p w:rsidR="000259A7" w:rsidRDefault="000259A7" w:rsidP="00C7544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 Куянкай аюга бал савытын бирә.)</w:t>
      </w:r>
    </w:p>
    <w:p w:rsidR="000259A7" w:rsidRPr="00C75440" w:rsidRDefault="000259A7" w:rsidP="000259A7">
      <w:pPr>
        <w:rPr>
          <w:rFonts w:ascii="Times New Roman" w:hAnsi="Times New Roman"/>
          <w:b/>
          <w:sz w:val="28"/>
          <w:szCs w:val="28"/>
        </w:rPr>
      </w:pPr>
      <w:r w:rsidRPr="00C75440">
        <w:rPr>
          <w:rFonts w:ascii="Times New Roman" w:hAnsi="Times New Roman"/>
          <w:b/>
          <w:sz w:val="28"/>
          <w:szCs w:val="28"/>
        </w:rPr>
        <w:lastRenderedPageBreak/>
        <w:t>Топтыжка:</w:t>
      </w:r>
    </w:p>
    <w:p w:rsidR="000259A7" w:rsidRPr="00C75440" w:rsidRDefault="000259A7" w:rsidP="00C7544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-Рәхмәт сезгә, дусларым. Мин балны бик  яратам. Эйдәгез өйгә керик, бал белән чәй эчик.Сезне дә, балалар, кунакка чакырабыз.</w:t>
      </w:r>
    </w:p>
    <w:p w:rsidR="00C75440" w:rsidRPr="00C75440" w:rsidRDefault="000259A7" w:rsidP="00312E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 Курчаклар балалар белән саубуллашалар.)</w:t>
      </w:r>
    </w:p>
    <w:sectPr w:rsidR="00C75440" w:rsidRPr="00C75440" w:rsidSect="005836C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0820" w:rsidRDefault="008D0820" w:rsidP="00B33362">
      <w:pPr>
        <w:spacing w:after="0" w:line="240" w:lineRule="auto"/>
      </w:pPr>
      <w:r>
        <w:separator/>
      </w:r>
    </w:p>
  </w:endnote>
  <w:endnote w:type="continuationSeparator" w:id="1">
    <w:p w:rsidR="008D0820" w:rsidRDefault="008D0820" w:rsidP="00B33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6364114"/>
      <w:docPartObj>
        <w:docPartGallery w:val="Page Numbers (Bottom of Page)"/>
        <w:docPartUnique/>
      </w:docPartObj>
    </w:sdtPr>
    <w:sdtContent>
      <w:p w:rsidR="00E82E19" w:rsidRDefault="005836CC">
        <w:pPr>
          <w:pStyle w:val="a5"/>
          <w:jc w:val="right"/>
        </w:pPr>
        <w:r>
          <w:fldChar w:fldCharType="begin"/>
        </w:r>
        <w:r w:rsidR="00E82E19">
          <w:instrText>PAGE   \* MERGEFORMAT</w:instrText>
        </w:r>
        <w:r>
          <w:fldChar w:fldCharType="separate"/>
        </w:r>
        <w:r w:rsidR="00C77639">
          <w:rPr>
            <w:noProof/>
          </w:rPr>
          <w:t>9</w:t>
        </w:r>
        <w:r>
          <w:fldChar w:fldCharType="end"/>
        </w:r>
      </w:p>
    </w:sdtContent>
  </w:sdt>
  <w:p w:rsidR="00B33362" w:rsidRDefault="00B3336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0820" w:rsidRDefault="008D0820" w:rsidP="00B33362">
      <w:pPr>
        <w:spacing w:after="0" w:line="240" w:lineRule="auto"/>
      </w:pPr>
      <w:r>
        <w:separator/>
      </w:r>
    </w:p>
  </w:footnote>
  <w:footnote w:type="continuationSeparator" w:id="1">
    <w:p w:rsidR="008D0820" w:rsidRDefault="008D0820" w:rsidP="00B333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9658C"/>
    <w:rsid w:val="000259A7"/>
    <w:rsid w:val="00116731"/>
    <w:rsid w:val="001F50D2"/>
    <w:rsid w:val="002550DB"/>
    <w:rsid w:val="00262955"/>
    <w:rsid w:val="00312E48"/>
    <w:rsid w:val="003F3D92"/>
    <w:rsid w:val="005836CC"/>
    <w:rsid w:val="00700A32"/>
    <w:rsid w:val="0079658C"/>
    <w:rsid w:val="007C764C"/>
    <w:rsid w:val="008D0820"/>
    <w:rsid w:val="009E5A65"/>
    <w:rsid w:val="00AD04AE"/>
    <w:rsid w:val="00B33362"/>
    <w:rsid w:val="00BB1A02"/>
    <w:rsid w:val="00C31266"/>
    <w:rsid w:val="00C75440"/>
    <w:rsid w:val="00C77639"/>
    <w:rsid w:val="00C96678"/>
    <w:rsid w:val="00D75FCC"/>
    <w:rsid w:val="00DF1B76"/>
    <w:rsid w:val="00E82E19"/>
    <w:rsid w:val="00EE10C4"/>
    <w:rsid w:val="00F270E2"/>
    <w:rsid w:val="00F45833"/>
    <w:rsid w:val="00F82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6C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3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3362"/>
    <w:rPr>
      <w:sz w:val="22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B333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3362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3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3362"/>
    <w:rPr>
      <w:sz w:val="22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B333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3362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60;&#1072;&#1088;&#1080;&#1076;&#1072;\Documents\&#1044;&#1077;&#1085;&#1100;%20&#1088;&#1086;&#1078;&#1076;&#1077;&#1085;&#1080;&#1103;%20&#1074;%20&#1076;&#1077;&#1090;&#1089;&#1082;&#1086;&#1084;%20&#1089;&#1072;&#1076;&#1091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95B38-727A-4AE8-8468-B821D7404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День рождения в детском саду</Template>
  <TotalTime>1</TotalTime>
  <Pages>9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Admin</cp:lastModifiedBy>
  <cp:revision>2</cp:revision>
  <dcterms:created xsi:type="dcterms:W3CDTF">2021-02-02T08:18:00Z</dcterms:created>
  <dcterms:modified xsi:type="dcterms:W3CDTF">2021-02-02T08:18:00Z</dcterms:modified>
</cp:coreProperties>
</file>